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35" w:rsidRDefault="00B17D27">
      <w:pPr>
        <w:rPr>
          <w:rtl/>
        </w:rPr>
      </w:pPr>
      <w:r>
        <w:rPr>
          <w:noProof/>
        </w:rPr>
        <w:drawing>
          <wp:inline distT="0" distB="0" distL="0" distR="0" wp14:anchorId="226B37C8" wp14:editId="08B234B2">
            <wp:extent cx="5934075" cy="822558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9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989015F" wp14:editId="7708FD75">
            <wp:extent cx="61436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BCA25E2" wp14:editId="075069A0">
            <wp:extent cx="64008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BE398AC" wp14:editId="2539A2F4">
            <wp:extent cx="63531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26A3E99" wp14:editId="09BDC91D">
            <wp:extent cx="6496050" cy="822454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0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07817FD" wp14:editId="4FAD242A">
            <wp:extent cx="6391275" cy="812292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9FEDAA8" wp14:editId="13E2A611">
            <wp:extent cx="614362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3838E9B" wp14:editId="1AFAAF4B">
            <wp:extent cx="63531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>
      <w:pPr>
        <w:rPr>
          <w:noProof/>
          <w:rtl/>
        </w:rPr>
      </w:pPr>
    </w:p>
    <w:p w:rsidR="00B17D27" w:rsidRDefault="00B17D27">
      <w:pPr>
        <w:rPr>
          <w:noProof/>
          <w:rtl/>
        </w:rPr>
      </w:pPr>
    </w:p>
    <w:p w:rsidR="00B17D27" w:rsidRDefault="00B17D27">
      <w:r>
        <w:rPr>
          <w:noProof/>
        </w:rPr>
        <w:drawing>
          <wp:inline distT="0" distB="0" distL="0" distR="0" wp14:anchorId="1447A979" wp14:editId="75563637">
            <wp:extent cx="6334125" cy="7477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 w:rsidP="00B17D27">
      <w:pPr>
        <w:tabs>
          <w:tab w:val="left" w:pos="7860"/>
        </w:tabs>
        <w:rPr>
          <w:rtl/>
        </w:rPr>
      </w:pPr>
      <w:r>
        <w:lastRenderedPageBreak/>
        <w:tab/>
      </w:r>
    </w:p>
    <w:p w:rsidR="00B17D27" w:rsidRDefault="00B17D27" w:rsidP="00B17D27">
      <w:pPr>
        <w:tabs>
          <w:tab w:val="left" w:pos="7860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715A889D" wp14:editId="3FE86DF1">
            <wp:extent cx="639127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B17D27" w:rsidP="00B17D27">
      <w:pPr>
        <w:tabs>
          <w:tab w:val="left" w:pos="7860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68C2A9A6" wp14:editId="23123CAE">
            <wp:extent cx="6353175" cy="802830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27" w:rsidRDefault="008B7249" w:rsidP="00B17D27">
      <w:pPr>
        <w:tabs>
          <w:tab w:val="left" w:pos="7860"/>
        </w:tabs>
        <w:rPr>
          <w:rFonts w:hint="cs"/>
          <w:rtl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98FD52B" wp14:editId="769274AA">
            <wp:extent cx="6372225" cy="822456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7249" w:rsidRDefault="008B7249" w:rsidP="00B17D27">
      <w:pPr>
        <w:tabs>
          <w:tab w:val="left" w:pos="786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25A49FE2" wp14:editId="5021EE94">
            <wp:extent cx="60579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49" w:rsidRDefault="008B7249" w:rsidP="00B17D27">
      <w:pPr>
        <w:tabs>
          <w:tab w:val="left" w:pos="786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0456F4DE" wp14:editId="73FB696C">
            <wp:extent cx="6477000" cy="822658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3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49" w:rsidRDefault="008B7249" w:rsidP="00B17D27">
      <w:pPr>
        <w:tabs>
          <w:tab w:val="left" w:pos="7860"/>
        </w:tabs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60F807F4" wp14:editId="4D7A618A">
            <wp:extent cx="622935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49" w:rsidRPr="00B17D27" w:rsidRDefault="004D0A81" w:rsidP="00B17D27">
      <w:pPr>
        <w:tabs>
          <w:tab w:val="left" w:pos="7860"/>
        </w:tabs>
      </w:pPr>
      <w:r>
        <w:rPr>
          <w:noProof/>
        </w:rPr>
        <w:lastRenderedPageBreak/>
        <w:drawing>
          <wp:inline distT="0" distB="0" distL="0" distR="0" wp14:anchorId="61019851" wp14:editId="61B82A6F">
            <wp:extent cx="6372225" cy="8229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249" w:rsidRPr="00B17D2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854" w:rsidRDefault="00D17854" w:rsidP="00B17D27">
      <w:pPr>
        <w:spacing w:after="0" w:line="240" w:lineRule="auto"/>
      </w:pPr>
      <w:r>
        <w:separator/>
      </w:r>
    </w:p>
  </w:endnote>
  <w:endnote w:type="continuationSeparator" w:id="0">
    <w:p w:rsidR="00D17854" w:rsidRDefault="00D17854" w:rsidP="00B1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27" w:rsidRDefault="00B17D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27" w:rsidRDefault="00B17D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27" w:rsidRDefault="00B17D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854" w:rsidRDefault="00D17854" w:rsidP="00B17D27">
      <w:pPr>
        <w:spacing w:after="0" w:line="240" w:lineRule="auto"/>
      </w:pPr>
      <w:r>
        <w:separator/>
      </w:r>
    </w:p>
  </w:footnote>
  <w:footnote w:type="continuationSeparator" w:id="0">
    <w:p w:rsidR="00D17854" w:rsidRDefault="00D17854" w:rsidP="00B17D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27" w:rsidRDefault="00B17D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27" w:rsidRDefault="00B17D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D27" w:rsidRDefault="00B17D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D27"/>
    <w:rsid w:val="00116018"/>
    <w:rsid w:val="00207C4B"/>
    <w:rsid w:val="00226162"/>
    <w:rsid w:val="00351F35"/>
    <w:rsid w:val="004D0A81"/>
    <w:rsid w:val="004D2F99"/>
    <w:rsid w:val="005171CC"/>
    <w:rsid w:val="0054323E"/>
    <w:rsid w:val="00673F54"/>
    <w:rsid w:val="007263E7"/>
    <w:rsid w:val="00831906"/>
    <w:rsid w:val="008B7249"/>
    <w:rsid w:val="00A67A7E"/>
    <w:rsid w:val="00B17D27"/>
    <w:rsid w:val="00BC174F"/>
    <w:rsid w:val="00BE04AA"/>
    <w:rsid w:val="00CC3E27"/>
    <w:rsid w:val="00D17854"/>
    <w:rsid w:val="00E13B18"/>
    <w:rsid w:val="00F04478"/>
    <w:rsid w:val="00F4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D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D27"/>
  </w:style>
  <w:style w:type="paragraph" w:styleId="Footer">
    <w:name w:val="footer"/>
    <w:basedOn w:val="Normal"/>
    <w:link w:val="FooterChar"/>
    <w:uiPriority w:val="99"/>
    <w:unhideWhenUsed/>
    <w:rsid w:val="00B1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D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D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D27"/>
  </w:style>
  <w:style w:type="paragraph" w:styleId="Footer">
    <w:name w:val="footer"/>
    <w:basedOn w:val="Normal"/>
    <w:link w:val="FooterChar"/>
    <w:uiPriority w:val="99"/>
    <w:unhideWhenUsed/>
    <w:rsid w:val="00B17D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EZ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26FA2A14-88C0-44A9-9445-172FA0C7369F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Chem4Word2010.dotx</Template>
  <TotalTime>11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mohammad sinjar</dc:creator>
  <cp:lastModifiedBy>dr mohammad sinjar</cp:lastModifiedBy>
  <cp:revision>18</cp:revision>
  <dcterms:created xsi:type="dcterms:W3CDTF">2019-03-16T22:31:00Z</dcterms:created>
  <dcterms:modified xsi:type="dcterms:W3CDTF">2019-03-16T22:45:00Z</dcterms:modified>
</cp:coreProperties>
</file>